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E6F50" w14:textId="77777777" w:rsidR="00453CAA" w:rsidRPr="0057186B" w:rsidRDefault="00453CAA" w:rsidP="009A715D">
      <w:pPr>
        <w:tabs>
          <w:tab w:val="left" w:pos="6288"/>
        </w:tabs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Señor</w:t>
      </w:r>
      <w:r w:rsidR="009A715D" w:rsidRPr="0057186B">
        <w:rPr>
          <w:rFonts w:ascii="Arial" w:hAnsi="Arial" w:cs="Arial"/>
          <w:color w:val="000000"/>
          <w:sz w:val="20"/>
          <w:szCs w:val="20"/>
        </w:rPr>
        <w:tab/>
      </w:r>
    </w:p>
    <w:p w14:paraId="63B13C8F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Presidente</w:t>
      </w:r>
    </w:p>
    <w:p w14:paraId="216D1464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Asociación de Industriales de Antofagasta</w:t>
      </w:r>
    </w:p>
    <w:p w14:paraId="70B3FD04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Presente</w:t>
      </w:r>
    </w:p>
    <w:p w14:paraId="43FE879A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</w:p>
    <w:p w14:paraId="16A4F03F" w14:textId="77777777" w:rsidR="00453CAA" w:rsidRPr="0057186B" w:rsidRDefault="00453CAA" w:rsidP="00453CA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Estimado señor:</w:t>
      </w:r>
    </w:p>
    <w:p w14:paraId="50A1576F" w14:textId="2F3042D7" w:rsidR="00453CAA" w:rsidRPr="0057186B" w:rsidRDefault="00453CAA" w:rsidP="003C2F66">
      <w:pPr>
        <w:spacing w:line="276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 xml:space="preserve">Tengo el agrado de presentar por su intermedio </w:t>
      </w:r>
      <w:r w:rsidR="009A715D" w:rsidRPr="0057186B">
        <w:rPr>
          <w:rFonts w:ascii="Arial" w:hAnsi="Arial" w:cs="Arial"/>
          <w:color w:val="000000"/>
          <w:sz w:val="20"/>
          <w:szCs w:val="20"/>
        </w:rPr>
        <w:t>al Honorable Directorio de esa Asociación</w:t>
      </w:r>
      <w:r w:rsidRPr="0057186B">
        <w:rPr>
          <w:rFonts w:ascii="Arial" w:hAnsi="Arial" w:cs="Arial"/>
          <w:color w:val="000000"/>
          <w:sz w:val="20"/>
          <w:szCs w:val="20"/>
        </w:rPr>
        <w:t>, nuestra Solicitud de admisión como socio, obligándonos para tales efectos a respetar los Estatutos y acuerdos de la Institución, como también a contribuir con los correspondientes aportes sociales que me fije el directorio.</w:t>
      </w:r>
    </w:p>
    <w:tbl>
      <w:tblPr>
        <w:tblStyle w:val="Tablaconcuadrcula"/>
        <w:tblpPr w:leftFromText="141" w:rightFromText="141" w:vertAnchor="page" w:horzAnchor="margin" w:tblpY="5866"/>
        <w:tblW w:w="4950" w:type="pct"/>
        <w:tblLook w:val="04A0" w:firstRow="1" w:lastRow="0" w:firstColumn="1" w:lastColumn="0" w:noHBand="0" w:noVBand="1"/>
      </w:tblPr>
      <w:tblGrid>
        <w:gridCol w:w="3114"/>
        <w:gridCol w:w="6143"/>
      </w:tblGrid>
      <w:tr w:rsidR="0057186B" w:rsidRPr="0057186B" w14:paraId="1F56633B" w14:textId="77777777" w:rsidTr="003C2F66">
        <w:trPr>
          <w:trHeight w:val="397"/>
        </w:trPr>
        <w:tc>
          <w:tcPr>
            <w:tcW w:w="5000" w:type="pct"/>
            <w:gridSpan w:val="2"/>
            <w:shd w:val="clear" w:color="auto" w:fill="C1C1C1" w:themeFill="accent6" w:themeFillTint="66"/>
            <w:vAlign w:val="center"/>
          </w:tcPr>
          <w:p w14:paraId="0B037970" w14:textId="77777777" w:rsidR="0057186B" w:rsidRPr="0057186B" w:rsidRDefault="0057186B" w:rsidP="003C2F66">
            <w:pPr>
              <w:pStyle w:val="Ttulo4"/>
              <w:tabs>
                <w:tab w:val="left" w:pos="6285"/>
              </w:tabs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Antecedentes Generales</w:t>
            </w:r>
          </w:p>
        </w:tc>
      </w:tr>
      <w:tr w:rsidR="0057186B" w:rsidRPr="0057186B" w14:paraId="5371FBB4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502981FC" w14:textId="77777777" w:rsidR="0057186B" w:rsidRPr="0057186B" w:rsidRDefault="0057186B" w:rsidP="003C2F66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Razón social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636C792F" w14:textId="77777777" w:rsidR="0057186B" w:rsidRPr="0057186B" w:rsidRDefault="0057186B" w:rsidP="003C2F66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4CF4989E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56D21D5A" w14:textId="77777777" w:rsidR="0057186B" w:rsidRPr="0057186B" w:rsidRDefault="0057186B" w:rsidP="003C2F66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Rut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55BCF44A" w14:textId="77777777" w:rsidR="0057186B" w:rsidRPr="0057186B" w:rsidRDefault="0057186B" w:rsidP="003C2F66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571FF5C2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5E8FC827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 de Fantasía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4CFE6971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18DFE659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0023E7ED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Página web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7C851768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054728A2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6094A60B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Actividad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41B2D94D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60002BDD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15EE712C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Dirección Casa Matriz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77785FCD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787E7332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019FA8D0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Ciudad Casa Matriz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651BD9C6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0F3434B2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26162A8B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Dirección Sucursal Antofagasta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3B6AE732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466E7BE4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60D647BC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Ciudad Sucursal Antofagasta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178AE48C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656805D7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1793BA0A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 Representante Legal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1954CDCE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3C39155C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62B4F72C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 Gerente General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537B4CAB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23D257DC" w14:textId="77777777" w:rsidTr="003C2F66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74F55112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Email Gerente General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023419E7" w14:textId="77777777" w:rsidR="0057186B" w:rsidRPr="0057186B" w:rsidRDefault="0057186B" w:rsidP="003C2F66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7945CB4A" w14:textId="77777777" w:rsidR="007F3171" w:rsidRPr="0057186B" w:rsidRDefault="007F3171" w:rsidP="00453CA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3305D11" w14:textId="77777777" w:rsidR="003C2F66" w:rsidRDefault="003C2F66" w:rsidP="007F3171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594BC77" w14:textId="6980F47D" w:rsidR="00453CAA" w:rsidRPr="0057186B" w:rsidRDefault="00453CAA" w:rsidP="007F3171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En espera de su pronta respuesta, saluda atentamente a usted.</w:t>
      </w:r>
    </w:p>
    <w:p w14:paraId="701A4B69" w14:textId="77777777" w:rsidR="007F3171" w:rsidRPr="0057186B" w:rsidRDefault="007F3171" w:rsidP="00453CAA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BCBDE93" w14:textId="77777777" w:rsidR="00453CAA" w:rsidRPr="0057186B" w:rsidRDefault="00453CAA" w:rsidP="00453CAA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_____________________________</w:t>
      </w:r>
    </w:p>
    <w:p w14:paraId="172688BE" w14:textId="77777777" w:rsidR="00453CAA" w:rsidRPr="0057186B" w:rsidRDefault="00453CAA" w:rsidP="00453CAA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t>Nombre</w:t>
      </w:r>
    </w:p>
    <w:p w14:paraId="3C58A49C" w14:textId="77777777" w:rsidR="00453CAA" w:rsidRPr="0057186B" w:rsidRDefault="00453CAA" w:rsidP="00453CAA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t>Cargo</w:t>
      </w:r>
    </w:p>
    <w:p w14:paraId="6A06ECD8" w14:textId="77777777" w:rsidR="00812735" w:rsidRDefault="00453CAA" w:rsidP="00812735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t>Timbre</w:t>
      </w:r>
    </w:p>
    <w:p w14:paraId="18AB0F69" w14:textId="77777777" w:rsidR="001B7B88" w:rsidRDefault="001B7B88" w:rsidP="00812735">
      <w:pPr>
        <w:spacing w:after="0"/>
        <w:rPr>
          <w:rFonts w:ascii="Arial" w:hAnsi="Arial" w:cs="Arial"/>
          <w:b/>
          <w:color w:val="000000"/>
          <w:sz w:val="20"/>
          <w:szCs w:val="20"/>
        </w:rPr>
      </w:pPr>
    </w:p>
    <w:p w14:paraId="62837DB1" w14:textId="669FB9E2" w:rsidR="007347CE" w:rsidRDefault="00497278" w:rsidP="00812735">
      <w:pPr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lastRenderedPageBreak/>
        <w:t>INFORMACI</w:t>
      </w:r>
      <w:r w:rsidR="0057186B" w:rsidRPr="0057186B">
        <w:rPr>
          <w:rFonts w:ascii="Arial" w:hAnsi="Arial" w:cs="Arial"/>
          <w:b/>
          <w:color w:val="000000"/>
          <w:sz w:val="20"/>
          <w:szCs w:val="20"/>
        </w:rPr>
        <w:t>Ó</w:t>
      </w:r>
      <w:r w:rsidRPr="0057186B">
        <w:rPr>
          <w:rFonts w:ascii="Arial" w:hAnsi="Arial" w:cs="Arial"/>
          <w:b/>
          <w:color w:val="000000"/>
          <w:sz w:val="20"/>
          <w:szCs w:val="20"/>
        </w:rPr>
        <w:t>N DE CONTACTO</w:t>
      </w:r>
    </w:p>
    <w:p w14:paraId="44DF7573" w14:textId="77777777" w:rsidR="00812735" w:rsidRPr="00812735" w:rsidRDefault="00812735" w:rsidP="00812735">
      <w:pPr>
        <w:spacing w:after="0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3109"/>
        <w:gridCol w:w="1253"/>
        <w:gridCol w:w="2584"/>
      </w:tblGrid>
      <w:tr w:rsidR="00C15B8A" w:rsidRPr="0057186B" w14:paraId="054DA065" w14:textId="77777777" w:rsidTr="00DA0DE4">
        <w:trPr>
          <w:trHeight w:val="397"/>
        </w:trPr>
        <w:tc>
          <w:tcPr>
            <w:tcW w:w="8931" w:type="dxa"/>
            <w:gridSpan w:val="4"/>
            <w:shd w:val="clear" w:color="auto" w:fill="BFBFBF" w:themeFill="background1" w:themeFillShade="BF"/>
            <w:vAlign w:val="center"/>
          </w:tcPr>
          <w:p w14:paraId="6979EB88" w14:textId="77777777" w:rsidR="00C15B8A" w:rsidRPr="0057186B" w:rsidRDefault="00C15B8A" w:rsidP="007347C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bCs/>
                <w:sz w:val="20"/>
                <w:szCs w:val="20"/>
              </w:rPr>
              <w:t>Principal Ejecutivo Representante ante la AIA</w:t>
            </w:r>
          </w:p>
        </w:tc>
      </w:tr>
      <w:tr w:rsidR="00C15B8A" w:rsidRPr="0057186B" w14:paraId="4A133366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EE9F5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10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D32165F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12775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25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CA3918B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6F1D5D" w:rsidRPr="0057186B" w14:paraId="55E55E7D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7A8D8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10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40549AE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83834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25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CC1123C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6F1D5D" w:rsidRPr="0057186B" w14:paraId="356E12D6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6C151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Secretaria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132D73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35344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Fono</w:t>
            </w:r>
            <w:r w:rsidR="001A33D9" w:rsidRPr="0057186B">
              <w:rPr>
                <w:rFonts w:ascii="Arial" w:hAnsi="Arial" w:cs="Arial"/>
                <w:bCs/>
                <w:sz w:val="20"/>
                <w:szCs w:val="20"/>
              </w:rPr>
              <w:t>/Email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5E4446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1A33D9" w:rsidRPr="0057186B" w14:paraId="62C1756F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D57AAD" w14:textId="77777777" w:rsidR="001A33D9" w:rsidRPr="0057186B" w:rsidRDefault="001A33D9" w:rsidP="007347CE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D01E02" w14:textId="77777777" w:rsidR="001A33D9" w:rsidRPr="0057186B" w:rsidRDefault="001A33D9" w:rsidP="007347C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1C006E" w14:textId="77777777" w:rsidR="001A33D9" w:rsidRPr="0057186B" w:rsidRDefault="001A33D9" w:rsidP="007347C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93D4D" w14:textId="77777777" w:rsidR="001A33D9" w:rsidRPr="0057186B" w:rsidRDefault="001A33D9" w:rsidP="007347CE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7347CE" w:rsidRPr="0057186B" w14:paraId="7E209E4C" w14:textId="77777777" w:rsidTr="00DA0DE4">
        <w:trPr>
          <w:trHeight w:val="397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C30196" w14:textId="441F91E7" w:rsidR="007347CE" w:rsidRPr="0057186B" w:rsidRDefault="007347CE" w:rsidP="00453CA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bCs/>
                <w:sz w:val="20"/>
                <w:szCs w:val="20"/>
              </w:rPr>
              <w:t>Ejecutivo</w:t>
            </w:r>
            <w:r w:rsidR="0057186B" w:rsidRPr="0057186B">
              <w:rPr>
                <w:rFonts w:ascii="Arial" w:hAnsi="Arial" w:cs="Arial"/>
                <w:b/>
                <w:bCs/>
                <w:sz w:val="20"/>
                <w:szCs w:val="20"/>
              </w:rPr>
              <w:t>/a</w:t>
            </w:r>
            <w:r w:rsidRPr="005718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Suplente ante la AIA</w:t>
            </w:r>
          </w:p>
        </w:tc>
      </w:tr>
      <w:tr w:rsidR="00C15B8A" w:rsidRPr="0057186B" w14:paraId="6B2A2A75" w14:textId="77777777" w:rsidTr="00DA0DE4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65BC66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DF97963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6B286C2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79E8985D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C15B8A" w:rsidRPr="0057186B" w14:paraId="4C31B658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BC250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109" w:type="dxa"/>
            <w:tcBorders>
              <w:left w:val="nil"/>
              <w:right w:val="nil"/>
            </w:tcBorders>
            <w:vAlign w:val="bottom"/>
          </w:tcPr>
          <w:p w14:paraId="174A61FD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DE21B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Email</w:t>
            </w:r>
            <w:r w:rsidRPr="005718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84" w:type="dxa"/>
            <w:tcBorders>
              <w:left w:val="nil"/>
              <w:right w:val="nil"/>
            </w:tcBorders>
            <w:vAlign w:val="bottom"/>
          </w:tcPr>
          <w:p w14:paraId="12F7EC52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C15B8A" w:rsidRPr="0057186B" w14:paraId="1416379C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D1C6C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Secretaria</w:t>
            </w:r>
          </w:p>
        </w:tc>
        <w:tc>
          <w:tcPr>
            <w:tcW w:w="3109" w:type="dxa"/>
            <w:tcBorders>
              <w:left w:val="nil"/>
              <w:right w:val="nil"/>
            </w:tcBorders>
            <w:vAlign w:val="bottom"/>
          </w:tcPr>
          <w:p w14:paraId="1FA81588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EC206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Fono</w:t>
            </w:r>
            <w:r w:rsidR="001A33D9" w:rsidRPr="0057186B">
              <w:rPr>
                <w:rFonts w:ascii="Arial" w:hAnsi="Arial" w:cs="Arial"/>
                <w:bCs/>
                <w:sz w:val="20"/>
                <w:szCs w:val="20"/>
              </w:rPr>
              <w:t>/Email</w:t>
            </w:r>
            <w:r w:rsidRPr="0057186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84" w:type="dxa"/>
            <w:tcBorders>
              <w:left w:val="nil"/>
              <w:right w:val="nil"/>
            </w:tcBorders>
            <w:vAlign w:val="bottom"/>
          </w:tcPr>
          <w:p w14:paraId="7E761BD2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1A33D9" w:rsidRPr="0057186B" w14:paraId="7A121BDA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19F0" w14:textId="77777777" w:rsidR="001A33D9" w:rsidRPr="0057186B" w:rsidRDefault="001A33D9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109" w:type="dxa"/>
            <w:tcBorders>
              <w:left w:val="nil"/>
              <w:right w:val="nil"/>
            </w:tcBorders>
            <w:vAlign w:val="center"/>
          </w:tcPr>
          <w:p w14:paraId="08CFE3DB" w14:textId="77777777" w:rsidR="001A33D9" w:rsidRPr="0057186B" w:rsidRDefault="001A33D9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50FF8" w14:textId="77777777" w:rsidR="001A33D9" w:rsidRPr="0057186B" w:rsidRDefault="001A33D9" w:rsidP="001A33D9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84" w:type="dxa"/>
            <w:tcBorders>
              <w:left w:val="nil"/>
              <w:right w:val="nil"/>
            </w:tcBorders>
            <w:vAlign w:val="center"/>
          </w:tcPr>
          <w:p w14:paraId="0222548B" w14:textId="77777777" w:rsidR="001A33D9" w:rsidRPr="0057186B" w:rsidRDefault="001A33D9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7F3171" w:rsidRPr="0057186B" w14:paraId="7F22369E" w14:textId="77777777" w:rsidTr="00497278">
        <w:trPr>
          <w:trHeight w:val="397"/>
        </w:trPr>
        <w:tc>
          <w:tcPr>
            <w:tcW w:w="8931" w:type="dxa"/>
            <w:gridSpan w:val="4"/>
            <w:shd w:val="clear" w:color="auto" w:fill="BFBFBF" w:themeFill="background1" w:themeFillShade="BF"/>
            <w:vAlign w:val="center"/>
          </w:tcPr>
          <w:p w14:paraId="011E36A0" w14:textId="6D9D591A" w:rsidR="007F3171" w:rsidRPr="0057186B" w:rsidRDefault="007F3171" w:rsidP="007F3171">
            <w:pPr>
              <w:pStyle w:val="Ttulo4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Ejecutivo/a pago a proveedores</w:t>
            </w:r>
            <w:r w:rsidR="00E77C3F" w:rsidRPr="0057186B">
              <w:rPr>
                <w:rFonts w:ascii="Arial" w:hAnsi="Arial" w:cs="Arial"/>
                <w:sz w:val="20"/>
                <w:szCs w:val="20"/>
              </w:rPr>
              <w:t xml:space="preserve"> del área de Contabilidad y/o Finanzas</w:t>
            </w:r>
          </w:p>
        </w:tc>
      </w:tr>
      <w:tr w:rsidR="00497278" w:rsidRPr="0057186B" w14:paraId="76B9F193" w14:textId="77777777" w:rsidTr="00DA0DE4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E03A326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C96B130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C1843BE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9EBD0E6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497278" w:rsidRPr="0057186B" w14:paraId="3D849F72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5956E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109" w:type="dxa"/>
            <w:tcBorders>
              <w:left w:val="nil"/>
              <w:right w:val="nil"/>
            </w:tcBorders>
            <w:vAlign w:val="bottom"/>
          </w:tcPr>
          <w:p w14:paraId="77F26EB4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8DF61D" w14:textId="77777777" w:rsidR="00497278" w:rsidRPr="0057186B" w:rsidRDefault="00497278" w:rsidP="00324501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Email</w:t>
            </w:r>
            <w:r w:rsidRPr="005718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84" w:type="dxa"/>
            <w:tcBorders>
              <w:left w:val="nil"/>
              <w:right w:val="nil"/>
            </w:tcBorders>
            <w:vAlign w:val="bottom"/>
          </w:tcPr>
          <w:p w14:paraId="232780CB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497278" w:rsidRPr="0057186B" w14:paraId="4102017E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5BEFE" w14:textId="483C99BC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Email para envió de factura</w:t>
            </w:r>
          </w:p>
        </w:tc>
        <w:tc>
          <w:tcPr>
            <w:tcW w:w="6946" w:type="dxa"/>
            <w:gridSpan w:val="3"/>
            <w:tcBorders>
              <w:left w:val="nil"/>
              <w:right w:val="nil"/>
            </w:tcBorders>
            <w:vAlign w:val="bottom"/>
          </w:tcPr>
          <w:p w14:paraId="252CC158" w14:textId="4E26ED2D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13269956" w14:textId="77777777" w:rsidR="007F3171" w:rsidRPr="0057186B" w:rsidRDefault="007F3171">
      <w:pPr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058"/>
      </w:tblGrid>
      <w:tr w:rsidR="00C9771F" w:rsidRPr="0057186B" w14:paraId="71CC830D" w14:textId="77777777" w:rsidTr="00C9771F">
        <w:trPr>
          <w:trHeight w:val="397"/>
        </w:trPr>
        <w:tc>
          <w:tcPr>
            <w:tcW w:w="892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D53E86" w14:textId="20466779" w:rsidR="00C9771F" w:rsidRPr="0057186B" w:rsidRDefault="00497278" w:rsidP="00C9771F">
            <w:pPr>
              <w:pStyle w:val="Ttulo4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Ejecutivo</w:t>
            </w:r>
            <w:r w:rsidR="00C9771F" w:rsidRPr="0057186B">
              <w:rPr>
                <w:rFonts w:ascii="Arial" w:hAnsi="Arial" w:cs="Arial"/>
                <w:sz w:val="20"/>
                <w:szCs w:val="20"/>
              </w:rPr>
              <w:t xml:space="preserve"> Área o Unidad de Comunicaciones</w:t>
            </w:r>
          </w:p>
        </w:tc>
      </w:tr>
      <w:tr w:rsidR="00C9771F" w:rsidRPr="0057186B" w14:paraId="321A33FC" w14:textId="77777777" w:rsidTr="00BE2FFD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CC8AE6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F97917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A7318A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2427DE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C9771F" w:rsidRPr="0057186B" w14:paraId="12FAC795" w14:textId="77777777" w:rsidTr="00BE2FFD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91733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0BD266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368DA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2A25D9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7DE3D40F" w14:textId="32F3177D" w:rsidR="00CE6104" w:rsidRPr="0057186B" w:rsidRDefault="00CE6104" w:rsidP="00497278">
      <w:pPr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058"/>
      </w:tblGrid>
      <w:tr w:rsidR="00E77C3F" w:rsidRPr="0057186B" w14:paraId="49DDA242" w14:textId="77777777" w:rsidTr="00324501">
        <w:trPr>
          <w:trHeight w:val="397"/>
        </w:trPr>
        <w:tc>
          <w:tcPr>
            <w:tcW w:w="892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A62B72" w14:textId="0CDB0103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Otros contactos*</w:t>
            </w:r>
          </w:p>
        </w:tc>
      </w:tr>
      <w:tr w:rsidR="00E77C3F" w:rsidRPr="0057186B" w14:paraId="27C62B34" w14:textId="77777777" w:rsidTr="00324501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A6A2C1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BEABB7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ACE7103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23848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E77C3F" w:rsidRPr="0057186B" w14:paraId="4D5102A8" w14:textId="77777777" w:rsidTr="00324501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425E8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DF2214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B2936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D8F58C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E77C3F" w:rsidRPr="0057186B" w14:paraId="1F0B5CA1" w14:textId="77777777" w:rsidTr="00E77C3F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4248B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0ADBF5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542AF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FC1701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E77C3F" w:rsidRPr="0057186B" w14:paraId="02C88B5F" w14:textId="77777777" w:rsidTr="00E77C3F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D491C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1A68A0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2C9778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BBAC29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23E77784" w14:textId="7D9D5625" w:rsidR="00E77C3F" w:rsidRPr="00812735" w:rsidRDefault="00812735" w:rsidP="00812735">
      <w:pPr>
        <w:tabs>
          <w:tab w:val="left" w:pos="1695"/>
        </w:tabs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E77C3F" w:rsidRPr="0057186B">
        <w:rPr>
          <w:rFonts w:ascii="Arial" w:hAnsi="Arial" w:cs="Arial"/>
          <w:sz w:val="20"/>
          <w:szCs w:val="20"/>
        </w:rPr>
        <w:t>En caso que desee que la información sobre las distintas actividades sea compartida a una persona distinta de las ya detalladas anteriormente.</w:t>
      </w:r>
    </w:p>
    <w:p w14:paraId="6DA2FD89" w14:textId="1BE691C5" w:rsidR="00497278" w:rsidRPr="0057186B" w:rsidRDefault="00497278" w:rsidP="00497278">
      <w:pPr>
        <w:rPr>
          <w:rFonts w:ascii="Arial" w:hAnsi="Arial" w:cs="Arial"/>
          <w:b/>
          <w:bCs/>
          <w:sz w:val="20"/>
          <w:szCs w:val="20"/>
        </w:rPr>
      </w:pPr>
      <w:r w:rsidRPr="0057186B">
        <w:rPr>
          <w:rFonts w:ascii="Arial" w:hAnsi="Arial" w:cs="Arial"/>
          <w:b/>
          <w:bCs/>
          <w:sz w:val="20"/>
          <w:szCs w:val="20"/>
        </w:rPr>
        <w:lastRenderedPageBreak/>
        <w:t>INFORMACION FINANCIERA Y ADMINISTRATIVA</w:t>
      </w:r>
    </w:p>
    <w:tbl>
      <w:tblPr>
        <w:tblpPr w:leftFromText="141" w:rightFromText="141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4"/>
        <w:gridCol w:w="3682"/>
      </w:tblGrid>
      <w:tr w:rsidR="00497278" w:rsidRPr="0057186B" w14:paraId="64CE3635" w14:textId="77777777" w:rsidTr="00BE2FFD">
        <w:trPr>
          <w:trHeight w:val="397"/>
        </w:trPr>
        <w:tc>
          <w:tcPr>
            <w:tcW w:w="53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6917D" w14:textId="77777777" w:rsidR="0057186B" w:rsidRDefault="00497278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>Ventas netas anuales en USD*</w:t>
            </w:r>
          </w:p>
          <w:p w14:paraId="4F3BC3BC" w14:textId="5F2F4CEA" w:rsidR="00497278" w:rsidRPr="0057186B" w:rsidRDefault="00497278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7186B">
              <w:rPr>
                <w:rFonts w:ascii="Arial" w:hAnsi="Arial" w:cs="Arial"/>
                <w:bCs/>
                <w:sz w:val="20"/>
                <w:szCs w:val="20"/>
              </w:rPr>
              <w:t>(Promedio últimos 3 años)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vAlign w:val="center"/>
          </w:tcPr>
          <w:p w14:paraId="42D0F184" w14:textId="77777777" w:rsidR="00497278" w:rsidRPr="0057186B" w:rsidRDefault="00497278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9771F" w:rsidRPr="0057186B" w14:paraId="57C84197" w14:textId="77777777" w:rsidTr="00BE2FFD">
        <w:trPr>
          <w:trHeight w:val="397"/>
        </w:trPr>
        <w:tc>
          <w:tcPr>
            <w:tcW w:w="53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4B261" w14:textId="77777777" w:rsidR="00C9771F" w:rsidRPr="0057186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>Número de trabajadores de la empresa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vAlign w:val="center"/>
          </w:tcPr>
          <w:p w14:paraId="46AC3709" w14:textId="77777777" w:rsidR="00C9771F" w:rsidRPr="0057186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9771F" w:rsidRPr="0057186B" w14:paraId="1BB176DE" w14:textId="77777777" w:rsidTr="00BE2FFD">
        <w:trPr>
          <w:trHeight w:val="397"/>
        </w:trPr>
        <w:tc>
          <w:tcPr>
            <w:tcW w:w="5334" w:type="dxa"/>
            <w:shd w:val="clear" w:color="auto" w:fill="D9D9D9" w:themeFill="background1" w:themeFillShade="D9"/>
            <w:vAlign w:val="center"/>
          </w:tcPr>
          <w:p w14:paraId="38891838" w14:textId="77777777" w:rsidR="00C9771F" w:rsidRPr="0057186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>Fecha constitución de la empresa</w:t>
            </w:r>
          </w:p>
        </w:tc>
        <w:tc>
          <w:tcPr>
            <w:tcW w:w="3682" w:type="dxa"/>
            <w:vAlign w:val="center"/>
          </w:tcPr>
          <w:p w14:paraId="7E72F86D" w14:textId="77777777" w:rsidR="00C9771F" w:rsidRPr="0057186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229F380" w14:textId="77777777" w:rsidR="00C9771F" w:rsidRPr="0057186B" w:rsidRDefault="00C9771F" w:rsidP="00E677FE">
      <w:pPr>
        <w:spacing w:after="0"/>
        <w:rPr>
          <w:rFonts w:ascii="Arial" w:hAnsi="Arial" w:cs="Arial"/>
          <w:sz w:val="20"/>
          <w:szCs w:val="20"/>
        </w:rPr>
      </w:pPr>
    </w:p>
    <w:p w14:paraId="2E18032D" w14:textId="6A3EB195" w:rsidR="00497278" w:rsidRPr="0057186B" w:rsidRDefault="00497278" w:rsidP="00E677FE">
      <w:pPr>
        <w:spacing w:after="0"/>
        <w:rPr>
          <w:rFonts w:ascii="Arial" w:hAnsi="Arial" w:cs="Arial"/>
          <w:sz w:val="20"/>
          <w:szCs w:val="20"/>
        </w:rPr>
      </w:pPr>
      <w:r w:rsidRPr="0057186B">
        <w:rPr>
          <w:rFonts w:ascii="Arial" w:hAnsi="Arial" w:cs="Arial"/>
          <w:b/>
          <w:sz w:val="20"/>
          <w:szCs w:val="20"/>
        </w:rPr>
        <w:t>(*) Con esta información se define la categoría y cuota de socio</w:t>
      </w:r>
    </w:p>
    <w:p w14:paraId="1E6F289A" w14:textId="77777777" w:rsidR="00BE2FFD" w:rsidRPr="0057186B" w:rsidRDefault="00BE2FFD" w:rsidP="00E6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68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BE2FFD" w:rsidRPr="0057186B" w14:paraId="198250B7" w14:textId="77777777" w:rsidTr="00BE2FFD">
        <w:trPr>
          <w:trHeight w:val="397"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9757125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PARTICIPACIÓN EN LOS CONSEJOS</w:t>
            </w:r>
          </w:p>
        </w:tc>
      </w:tr>
      <w:tr w:rsidR="00BE2FFD" w:rsidRPr="0057186B" w14:paraId="0355AE2C" w14:textId="77777777" w:rsidTr="00BE2FFD">
        <w:tc>
          <w:tcPr>
            <w:tcW w:w="9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5F3FC4" w14:textId="77777777" w:rsidR="00BE2FFD" w:rsidRPr="0057186B" w:rsidRDefault="00BE2FFD" w:rsidP="0057186B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1E2063" w14:textId="27A4C029" w:rsidR="00BE2FFD" w:rsidRPr="0057186B" w:rsidRDefault="00BE2FFD" w:rsidP="0057186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Usted puede participar en el consejo que desee e incluso en más de uno. A </w:t>
            </w:r>
            <w:r w:rsidR="00B31057" w:rsidRPr="0057186B">
              <w:rPr>
                <w:rFonts w:ascii="Arial" w:eastAsia="Times New Roman" w:hAnsi="Arial" w:cs="Arial"/>
                <w:sz w:val="20"/>
                <w:szCs w:val="20"/>
              </w:rPr>
              <w:t>continuación,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 se detalla información de cada uno de ellos</w:t>
            </w:r>
            <w:r w:rsidR="0057186B">
              <w:rPr>
                <w:rFonts w:ascii="Arial" w:eastAsia="Times New Roman" w:hAnsi="Arial" w:cs="Arial"/>
                <w:sz w:val="20"/>
                <w:szCs w:val="20"/>
              </w:rPr>
              <w:t>, seleccione con “X” los de su interés:</w:t>
            </w:r>
          </w:p>
          <w:p w14:paraId="77F83532" w14:textId="77777777" w:rsidR="00BE2FFD" w:rsidRPr="0057186B" w:rsidRDefault="00BE2FFD" w:rsidP="0057186B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844056A" w14:textId="05362D73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Competencias Empresariales: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 promueve el fortalecimiento de las empresas, a través del intercambio de experiencias y conocimientos que les permitan mejorar su gestión y competitividad empresarial; fomentando</w:t>
            </w:r>
            <w:r w:rsidRPr="0057186B">
              <w:rPr>
                <w:rFonts w:ascii="Arial" w:eastAsia="Times New Roman" w:hAnsi="Arial" w:cs="Arial"/>
                <w:sz w:val="20"/>
                <w:szCs w:val="20"/>
                <w14:ligatures w14:val="standardContextual"/>
              </w:rPr>
              <w:t xml:space="preserve"> el desarrollo tecnológico, la innovación, 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las oportunidades de negocios y los encadenamientos productivos virtuosos entre las empresas miembros del consejo. </w:t>
            </w:r>
          </w:p>
          <w:p w14:paraId="349060B1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21DA2E16" w14:textId="7FFCF0D3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_______El Consejo de Capital Humano, Relaciones Laborales y Equidad de Género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>: espacio dedicado a compartir experiencias y buenas prácticas. Su misión es promover el intercambio de información sobre aspectos normativos y de interés para el sector minero e industrial. Este consejo busca la actualización de conocimientos en relaciones laborales y también impulsar la equidad de género, mejorando la calidad de vida laboral en general.</w:t>
            </w:r>
          </w:p>
          <w:p w14:paraId="4A26B5EB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A1DCD7D" w14:textId="3E359FA6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Desarrollo Sustentable: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 promueve el desarrollo sustentable y la sostenibilidad de la región y las empresas que operan en ella, centrando su accionar en temas medioambientales, energías renovables, vinculación con la comunidad, impacto neto positivo, etc.  </w:t>
            </w:r>
          </w:p>
          <w:p w14:paraId="74611B6F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4C666829" w14:textId="322C54FD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Turismo de Negocios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Pr="0057186B">
              <w:rPr>
                <w:rFonts w:ascii="Arial" w:hAnsi="Arial" w:cs="Arial"/>
                <w:sz w:val="20"/>
                <w:szCs w:val="20"/>
              </w:rPr>
              <w:t> 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reúne a empresas socias interesadas en el desarrollo del turismo MICE (Reuniones, Incentivos, Congresos y Exhibiciones), en la Región de Antofagasta y las oportunidades de negocios que se generen en torno a ella. </w:t>
            </w:r>
          </w:p>
          <w:p w14:paraId="0FB6CA09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D85B30A" w14:textId="3824DD7B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Logística:</w:t>
            </w:r>
            <w:r w:rsidRPr="0057186B">
              <w:rPr>
                <w:rFonts w:ascii="Arial" w:hAnsi="Arial" w:cs="Arial"/>
                <w:sz w:val="20"/>
                <w:szCs w:val="20"/>
              </w:rPr>
              <w:t> 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> espacio en donde convergen puntos de vista de las empresas socias que se desenvuelven en los distintos niveles de la cadena logística-portuaria, dando a conocer así sus necesidades y desafíos, para construir una mirada a largo plazo del sector.</w:t>
            </w:r>
            <w:r w:rsidRPr="0057186B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0ACD5C2C" w14:textId="49781324" w:rsidR="00DA0DE4" w:rsidRPr="0057186B" w:rsidRDefault="00DA0DE4" w:rsidP="0057186B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EBC2140" w14:textId="77777777" w:rsidR="00BE2FFD" w:rsidRDefault="00BE2FFD" w:rsidP="0057186B">
      <w:pPr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</w:rPr>
      </w:pPr>
    </w:p>
    <w:p w14:paraId="2FC15132" w14:textId="77777777" w:rsidR="0057186B" w:rsidRDefault="0057186B" w:rsidP="0057186B">
      <w:pPr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</w:rPr>
      </w:pPr>
    </w:p>
    <w:p w14:paraId="462F80E8" w14:textId="77777777" w:rsidR="0057186B" w:rsidRDefault="0057186B" w:rsidP="0081273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921C27F" w14:textId="77777777" w:rsidR="0057186B" w:rsidRPr="0057186B" w:rsidRDefault="0057186B" w:rsidP="0057186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pPr w:leftFromText="141" w:rightFromText="141" w:vertAnchor="text" w:horzAnchor="margin" w:tblpY="6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322"/>
        <w:gridCol w:w="1364"/>
        <w:gridCol w:w="2268"/>
      </w:tblGrid>
      <w:tr w:rsidR="00BE2FFD" w:rsidRPr="0057186B" w14:paraId="1B1EC4E5" w14:textId="77777777" w:rsidTr="00BE2FFD">
        <w:trPr>
          <w:trHeight w:val="397"/>
        </w:trPr>
        <w:tc>
          <w:tcPr>
            <w:tcW w:w="9039" w:type="dxa"/>
            <w:gridSpan w:val="4"/>
            <w:shd w:val="clear" w:color="auto" w:fill="000000"/>
            <w:vAlign w:val="center"/>
          </w:tcPr>
          <w:p w14:paraId="225467CC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>USO EXCLUSIVO DE LA ASOCIACIÓN DE INDUSTRIALES DE ANTOFAGASTA</w:t>
            </w:r>
          </w:p>
        </w:tc>
      </w:tr>
      <w:tr w:rsidR="00BE2FFD" w:rsidRPr="0057186B" w14:paraId="42A86B84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0674391F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Aceptado con fecha</w:t>
            </w:r>
          </w:p>
        </w:tc>
        <w:tc>
          <w:tcPr>
            <w:tcW w:w="2322" w:type="dxa"/>
            <w:vAlign w:val="center"/>
          </w:tcPr>
          <w:p w14:paraId="33C00905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vAlign w:val="center"/>
          </w:tcPr>
          <w:p w14:paraId="6926C57A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Categoría</w:t>
            </w:r>
          </w:p>
        </w:tc>
        <w:tc>
          <w:tcPr>
            <w:tcW w:w="2268" w:type="dxa"/>
            <w:vAlign w:val="center"/>
          </w:tcPr>
          <w:p w14:paraId="0F72D029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2FFD" w:rsidRPr="0057186B" w14:paraId="079312C2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523190C0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Valor Cuota</w:t>
            </w:r>
          </w:p>
        </w:tc>
        <w:tc>
          <w:tcPr>
            <w:tcW w:w="5954" w:type="dxa"/>
            <w:gridSpan w:val="3"/>
            <w:vAlign w:val="center"/>
          </w:tcPr>
          <w:p w14:paraId="528B01DF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9D3A5F9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2FFD" w:rsidRPr="0057186B" w14:paraId="01086CF9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30435307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A contar del mes de</w:t>
            </w:r>
          </w:p>
        </w:tc>
        <w:tc>
          <w:tcPr>
            <w:tcW w:w="5954" w:type="dxa"/>
            <w:gridSpan w:val="3"/>
            <w:vAlign w:val="center"/>
          </w:tcPr>
          <w:p w14:paraId="21D4F003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2FFD" w:rsidRPr="0057186B" w14:paraId="7E5AEFD9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3B4943AE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Observación</w:t>
            </w:r>
          </w:p>
        </w:tc>
        <w:tc>
          <w:tcPr>
            <w:tcW w:w="5954" w:type="dxa"/>
            <w:gridSpan w:val="3"/>
            <w:vAlign w:val="center"/>
          </w:tcPr>
          <w:p w14:paraId="04B63F09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E9CEC86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52AA99F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0BA038B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B26A99C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545B5C4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B05B43" w14:textId="77777777" w:rsidR="008B0C3D" w:rsidRPr="0057186B" w:rsidRDefault="008B0C3D" w:rsidP="00812735">
      <w:pPr>
        <w:spacing w:after="0"/>
        <w:rPr>
          <w:rFonts w:ascii="Arial" w:hAnsi="Arial" w:cs="Arial"/>
          <w:sz w:val="20"/>
          <w:szCs w:val="20"/>
        </w:rPr>
      </w:pPr>
    </w:p>
    <w:sectPr w:rsidR="008B0C3D" w:rsidRPr="0057186B" w:rsidSect="00812735">
      <w:headerReference w:type="default" r:id="rId11"/>
      <w:footerReference w:type="default" r:id="rId12"/>
      <w:pgSz w:w="12240" w:h="15840" w:code="1"/>
      <w:pgMar w:top="1843" w:right="1440" w:bottom="709" w:left="1440" w:header="284" w:footer="15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30E59" w14:textId="77777777" w:rsidR="007258EC" w:rsidRDefault="007258EC" w:rsidP="00650259">
      <w:pPr>
        <w:spacing w:after="0" w:line="240" w:lineRule="auto"/>
      </w:pPr>
      <w:r>
        <w:separator/>
      </w:r>
    </w:p>
  </w:endnote>
  <w:endnote w:type="continuationSeparator" w:id="0">
    <w:p w14:paraId="0289A50A" w14:textId="77777777" w:rsidR="007258EC" w:rsidRDefault="007258E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D805E7-713F-477E-B0A5-B0892904BC6A}"/>
    <w:embedBold r:id="rId2" w:fontKey="{60B23927-E4E4-432B-BF99-A25AA31B5A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7FFD217-0AE3-4347-96C7-FA97240C2BFB}"/>
    <w:embedBold r:id="rId4" w:fontKey="{79527A9C-5767-4096-90D7-400B683F03EA}"/>
    <w:embedItalic r:id="rId5" w:fontKey="{D9D216BC-88A1-44B5-9BB9-169819F92FD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8712C23-E478-4497-A042-8D007283ED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5CBC5BD-410B-4F4E-ACEF-902E56293D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A802D" w14:textId="4CE1DB85" w:rsidR="0057186B" w:rsidRPr="00812735" w:rsidRDefault="00812735" w:rsidP="00812735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AF5729" wp14:editId="239513A9">
          <wp:simplePos x="0" y="0"/>
          <wp:positionH relativeFrom="page">
            <wp:posOffset>-19050</wp:posOffset>
          </wp:positionH>
          <wp:positionV relativeFrom="paragraph">
            <wp:posOffset>761365</wp:posOffset>
          </wp:positionV>
          <wp:extent cx="7919085" cy="309880"/>
          <wp:effectExtent l="0" t="0" r="5715" b="0"/>
          <wp:wrapTight wrapText="bothSides">
            <wp:wrapPolygon edited="0">
              <wp:start x="0" y="0"/>
              <wp:lineTo x="0" y="19918"/>
              <wp:lineTo x="21564" y="19918"/>
              <wp:lineTo x="21564" y="0"/>
              <wp:lineTo x="0" y="0"/>
            </wp:wrapPolygon>
          </wp:wrapTight>
          <wp:docPr id="19835116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696711" name="Imagen 13116967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08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BF01E" w14:textId="77777777" w:rsidR="007258EC" w:rsidRDefault="007258EC" w:rsidP="00650259">
      <w:pPr>
        <w:spacing w:after="0" w:line="240" w:lineRule="auto"/>
      </w:pPr>
      <w:r>
        <w:separator/>
      </w:r>
    </w:p>
  </w:footnote>
  <w:footnote w:type="continuationSeparator" w:id="0">
    <w:p w14:paraId="7BA4745D" w14:textId="77777777" w:rsidR="007258EC" w:rsidRDefault="007258E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11C00" w14:textId="2FA4A769" w:rsidR="00650259" w:rsidRDefault="009E1DE4" w:rsidP="00731F26">
    <w:pPr>
      <w:pStyle w:val="Sinespaci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143F4CE" wp14:editId="304E0C64">
          <wp:simplePos x="0" y="0"/>
          <wp:positionH relativeFrom="column">
            <wp:posOffset>-438150</wp:posOffset>
          </wp:positionH>
          <wp:positionV relativeFrom="paragraph">
            <wp:posOffset>-43815</wp:posOffset>
          </wp:positionV>
          <wp:extent cx="1943100" cy="828040"/>
          <wp:effectExtent l="0" t="0" r="0" b="0"/>
          <wp:wrapTight wrapText="bothSides">
            <wp:wrapPolygon edited="0">
              <wp:start x="5082" y="3479"/>
              <wp:lineTo x="3176" y="12423"/>
              <wp:lineTo x="2541" y="14908"/>
              <wp:lineTo x="3176" y="16399"/>
              <wp:lineTo x="6141" y="18387"/>
              <wp:lineTo x="10376" y="18387"/>
              <wp:lineTo x="17153" y="17393"/>
              <wp:lineTo x="20329" y="15902"/>
              <wp:lineTo x="20541" y="8945"/>
              <wp:lineTo x="18424" y="7951"/>
              <wp:lineTo x="6776" y="3479"/>
              <wp:lineTo x="5082" y="3479"/>
            </wp:wrapPolygon>
          </wp:wrapTight>
          <wp:docPr id="17887718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771876" name="Imagen 17887718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82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2F301C5" wp14:editId="7D377E09">
          <wp:simplePos x="0" y="0"/>
          <wp:positionH relativeFrom="page">
            <wp:align>left</wp:align>
          </wp:positionH>
          <wp:positionV relativeFrom="paragraph">
            <wp:posOffset>-391160</wp:posOffset>
          </wp:positionV>
          <wp:extent cx="8039100" cy="2115185"/>
          <wp:effectExtent l="0" t="0" r="0" b="0"/>
          <wp:wrapTight wrapText="bothSides">
            <wp:wrapPolygon edited="0">
              <wp:start x="0" y="0"/>
              <wp:lineTo x="0" y="11672"/>
              <wp:lineTo x="461" y="12450"/>
              <wp:lineTo x="461" y="12839"/>
              <wp:lineTo x="2559" y="15563"/>
              <wp:lineTo x="2815" y="15563"/>
              <wp:lineTo x="2815" y="16536"/>
              <wp:lineTo x="7064" y="16730"/>
              <wp:lineTo x="21395" y="17119"/>
              <wp:lineTo x="21549" y="17119"/>
              <wp:lineTo x="21549" y="0"/>
              <wp:lineTo x="0" y="0"/>
            </wp:wrapPolygon>
          </wp:wrapTight>
          <wp:docPr id="186466167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064526" name="Imagen 134106452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0" cy="211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50B5FF5"/>
    <w:multiLevelType w:val="hybridMultilevel"/>
    <w:tmpl w:val="837003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B4577"/>
    <w:multiLevelType w:val="hybridMultilevel"/>
    <w:tmpl w:val="CC380718"/>
    <w:lvl w:ilvl="0" w:tplc="643EFF18">
      <w:start w:val="1"/>
      <w:numFmt w:val="upperRoman"/>
      <w:lvlText w:val="%1."/>
      <w:lvlJc w:val="right"/>
      <w:pPr>
        <w:tabs>
          <w:tab w:val="num" w:pos="1245"/>
        </w:tabs>
        <w:ind w:left="1245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7" w15:restartNumberingAfterBreak="0">
    <w:nsid w:val="621A4C0B"/>
    <w:multiLevelType w:val="hybridMultilevel"/>
    <w:tmpl w:val="2DA0CB8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6080C9A"/>
    <w:multiLevelType w:val="hybridMultilevel"/>
    <w:tmpl w:val="51DE30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5007C"/>
    <w:multiLevelType w:val="hybridMultilevel"/>
    <w:tmpl w:val="9078C2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90677709">
    <w:abstractNumId w:val="12"/>
  </w:num>
  <w:num w:numId="2" w16cid:durableId="1744983998">
    <w:abstractNumId w:val="8"/>
  </w:num>
  <w:num w:numId="3" w16cid:durableId="216823651">
    <w:abstractNumId w:val="18"/>
  </w:num>
  <w:num w:numId="4" w16cid:durableId="329721743">
    <w:abstractNumId w:val="13"/>
  </w:num>
  <w:num w:numId="5" w16cid:durableId="431626578">
    <w:abstractNumId w:val="14"/>
  </w:num>
  <w:num w:numId="6" w16cid:durableId="1698773969">
    <w:abstractNumId w:val="24"/>
  </w:num>
  <w:num w:numId="7" w16cid:durableId="1578320196">
    <w:abstractNumId w:val="7"/>
  </w:num>
  <w:num w:numId="8" w16cid:durableId="1869682646">
    <w:abstractNumId w:val="11"/>
  </w:num>
  <w:num w:numId="9" w16cid:durableId="1957366404">
    <w:abstractNumId w:val="22"/>
  </w:num>
  <w:num w:numId="10" w16cid:durableId="1206870614">
    <w:abstractNumId w:val="1"/>
  </w:num>
  <w:num w:numId="11" w16cid:durableId="475535764">
    <w:abstractNumId w:val="6"/>
  </w:num>
  <w:num w:numId="12" w16cid:durableId="574357742">
    <w:abstractNumId w:val="0"/>
  </w:num>
  <w:num w:numId="13" w16cid:durableId="1489781072">
    <w:abstractNumId w:val="2"/>
  </w:num>
  <w:num w:numId="14" w16cid:durableId="1462504308">
    <w:abstractNumId w:val="10"/>
  </w:num>
  <w:num w:numId="15" w16cid:durableId="619579445">
    <w:abstractNumId w:val="9"/>
  </w:num>
  <w:num w:numId="16" w16cid:durableId="1672368652">
    <w:abstractNumId w:val="19"/>
  </w:num>
  <w:num w:numId="17" w16cid:durableId="1585259999">
    <w:abstractNumId w:val="3"/>
  </w:num>
  <w:num w:numId="18" w16cid:durableId="769008400">
    <w:abstractNumId w:val="26"/>
  </w:num>
  <w:num w:numId="19" w16cid:durableId="2057658189">
    <w:abstractNumId w:val="23"/>
  </w:num>
  <w:num w:numId="20" w16cid:durableId="954098938">
    <w:abstractNumId w:val="15"/>
  </w:num>
  <w:num w:numId="21" w16cid:durableId="218981878">
    <w:abstractNumId w:val="25"/>
  </w:num>
  <w:num w:numId="22" w16cid:durableId="1922715146">
    <w:abstractNumId w:val="5"/>
  </w:num>
  <w:num w:numId="23" w16cid:durableId="2145928877">
    <w:abstractNumId w:val="16"/>
  </w:num>
  <w:num w:numId="24" w16cid:durableId="1024283660">
    <w:abstractNumId w:val="4"/>
  </w:num>
  <w:num w:numId="25" w16cid:durableId="1788963719">
    <w:abstractNumId w:val="20"/>
  </w:num>
  <w:num w:numId="26" w16cid:durableId="387917948">
    <w:abstractNumId w:val="17"/>
  </w:num>
  <w:num w:numId="27" w16cid:durableId="191190340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B8A"/>
    <w:rsid w:val="0001511F"/>
    <w:rsid w:val="00052382"/>
    <w:rsid w:val="0006568A"/>
    <w:rsid w:val="00076F0F"/>
    <w:rsid w:val="00084253"/>
    <w:rsid w:val="000B634A"/>
    <w:rsid w:val="000C2BD1"/>
    <w:rsid w:val="000D1F49"/>
    <w:rsid w:val="00103E15"/>
    <w:rsid w:val="00164859"/>
    <w:rsid w:val="00165629"/>
    <w:rsid w:val="001727CA"/>
    <w:rsid w:val="001A33D9"/>
    <w:rsid w:val="001B7B88"/>
    <w:rsid w:val="001C4A3D"/>
    <w:rsid w:val="001F5C42"/>
    <w:rsid w:val="002462F3"/>
    <w:rsid w:val="002C56E6"/>
    <w:rsid w:val="002D4218"/>
    <w:rsid w:val="003463BF"/>
    <w:rsid w:val="00346DE2"/>
    <w:rsid w:val="00361E11"/>
    <w:rsid w:val="00361F52"/>
    <w:rsid w:val="003963CA"/>
    <w:rsid w:val="003B4744"/>
    <w:rsid w:val="003C2F66"/>
    <w:rsid w:val="003F0847"/>
    <w:rsid w:val="0040090B"/>
    <w:rsid w:val="0043532F"/>
    <w:rsid w:val="00453CAA"/>
    <w:rsid w:val="0046302A"/>
    <w:rsid w:val="00487D2D"/>
    <w:rsid w:val="00497278"/>
    <w:rsid w:val="004D5D62"/>
    <w:rsid w:val="004E59A7"/>
    <w:rsid w:val="005112D0"/>
    <w:rsid w:val="0057186B"/>
    <w:rsid w:val="00577E06"/>
    <w:rsid w:val="00586E92"/>
    <w:rsid w:val="005A3BF7"/>
    <w:rsid w:val="005B39A4"/>
    <w:rsid w:val="005F2035"/>
    <w:rsid w:val="005F35F9"/>
    <w:rsid w:val="005F7990"/>
    <w:rsid w:val="006147AB"/>
    <w:rsid w:val="0063739C"/>
    <w:rsid w:val="00650259"/>
    <w:rsid w:val="006B3F1C"/>
    <w:rsid w:val="006E629B"/>
    <w:rsid w:val="006F1D5D"/>
    <w:rsid w:val="006F6616"/>
    <w:rsid w:val="0072036A"/>
    <w:rsid w:val="00721F5D"/>
    <w:rsid w:val="00721F61"/>
    <w:rsid w:val="007258EC"/>
    <w:rsid w:val="00731F26"/>
    <w:rsid w:val="007347CE"/>
    <w:rsid w:val="00760D65"/>
    <w:rsid w:val="00770F25"/>
    <w:rsid w:val="007A35A8"/>
    <w:rsid w:val="007B0A85"/>
    <w:rsid w:val="007C6A52"/>
    <w:rsid w:val="007F3171"/>
    <w:rsid w:val="00812735"/>
    <w:rsid w:val="0082043E"/>
    <w:rsid w:val="008451C1"/>
    <w:rsid w:val="008B0C3D"/>
    <w:rsid w:val="008B0F50"/>
    <w:rsid w:val="008D05A4"/>
    <w:rsid w:val="008E203A"/>
    <w:rsid w:val="00901CA1"/>
    <w:rsid w:val="0091229C"/>
    <w:rsid w:val="009176CE"/>
    <w:rsid w:val="00940E73"/>
    <w:rsid w:val="0098597D"/>
    <w:rsid w:val="009A715D"/>
    <w:rsid w:val="009E1DE4"/>
    <w:rsid w:val="009F619A"/>
    <w:rsid w:val="009F6DDE"/>
    <w:rsid w:val="009F7208"/>
    <w:rsid w:val="00A07415"/>
    <w:rsid w:val="00A370A8"/>
    <w:rsid w:val="00A65D5E"/>
    <w:rsid w:val="00A67B70"/>
    <w:rsid w:val="00B25CE8"/>
    <w:rsid w:val="00B31057"/>
    <w:rsid w:val="00BB4CF3"/>
    <w:rsid w:val="00BD4753"/>
    <w:rsid w:val="00BD5CB1"/>
    <w:rsid w:val="00BE2FFD"/>
    <w:rsid w:val="00BE62EE"/>
    <w:rsid w:val="00C003BA"/>
    <w:rsid w:val="00C15B8A"/>
    <w:rsid w:val="00C46878"/>
    <w:rsid w:val="00C9771F"/>
    <w:rsid w:val="00CB4A51"/>
    <w:rsid w:val="00CD4532"/>
    <w:rsid w:val="00CD47B0"/>
    <w:rsid w:val="00CE6104"/>
    <w:rsid w:val="00CE7918"/>
    <w:rsid w:val="00D16163"/>
    <w:rsid w:val="00D27C15"/>
    <w:rsid w:val="00D5151B"/>
    <w:rsid w:val="00DA0DE4"/>
    <w:rsid w:val="00DB3FAD"/>
    <w:rsid w:val="00E61C09"/>
    <w:rsid w:val="00E677FE"/>
    <w:rsid w:val="00E77C3F"/>
    <w:rsid w:val="00EA42AB"/>
    <w:rsid w:val="00EB3B58"/>
    <w:rsid w:val="00EB563B"/>
    <w:rsid w:val="00EC7359"/>
    <w:rsid w:val="00EE3054"/>
    <w:rsid w:val="00F00606"/>
    <w:rsid w:val="00F01256"/>
    <w:rsid w:val="00F14FD8"/>
    <w:rsid w:val="00F352EF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5E06"/>
  <w15:chartTrackingRefBased/>
  <w15:docId w15:val="{8FC2D306-A1CF-41C2-8966-1AE8D50FB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77C3F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7CE"/>
    <w:rPr>
      <w:rFonts w:ascii="Segoe UI" w:hAnsi="Segoe UI" w:cs="Segoe UI"/>
      <w:sz w:val="18"/>
      <w:szCs w:val="18"/>
    </w:rPr>
  </w:style>
  <w:style w:type="paragraph" w:styleId="Textoindependiente3">
    <w:name w:val="Body Text 3"/>
    <w:basedOn w:val="Normal"/>
    <w:link w:val="Textoindependiente3Car"/>
    <w:rsid w:val="00BE2FF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E2FF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57186B"/>
    <w:pPr>
      <w:spacing w:after="160" w:line="259" w:lineRule="auto"/>
      <w:ind w:left="720"/>
      <w:contextualSpacing/>
    </w:pPr>
    <w:rPr>
      <w:kern w:val="2"/>
      <w:sz w:val="22"/>
      <w:szCs w:val="22"/>
      <w:lang w:val="es-CL"/>
      <w14:ligatures w14:val="standardContextual"/>
    </w:rPr>
  </w:style>
  <w:style w:type="character" w:customStyle="1" w:styleId="apple-converted-space">
    <w:name w:val="apple-converted-space"/>
    <w:basedOn w:val="Fuentedeprrafopredeter"/>
    <w:rsid w:val="00571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7A3ED17-C33D-411E-9CB9-F6D7985AE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1</TotalTime>
  <Pages>4</Pages>
  <Words>567</Words>
  <Characters>3119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2025-02-03T17:56:00Z</dcterms:created>
  <dcterms:modified xsi:type="dcterms:W3CDTF">2025-02-03T17:56:00Z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